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 w14:paraId="35339211" w14:textId="77777777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14:paraId="77BB347E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D9CA52" w14:textId="452C64E5" w:rsidR="00277F6A" w:rsidRDefault="001604DB" w:rsidP="00F778A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778AF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A3928">
              <w:rPr>
                <w:rFonts w:ascii="Arial" w:hAnsi="Arial" w:cs="Arial" w:hint="cs"/>
                <w:sz w:val="20"/>
                <w:szCs w:val="20"/>
                <w:rtl/>
              </w:rPr>
              <w:t>12/07/2026</w:t>
            </w:r>
          </w:p>
        </w:tc>
      </w:tr>
    </w:tbl>
    <w:p w14:paraId="16776DB2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7EB7FF21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1AF40958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73C3A167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3313D58B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2CF5A80F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1F173243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57EFFE25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14:paraId="23505B4A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673D2063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2F10671C" w14:textId="77777777"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5CCAEF9C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705729AE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5AE6FBA2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6A5066C4" w14:textId="77777777"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29836324" w14:textId="77777777"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4BEE3A" wp14:editId="18FEFB1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EF375" w14:textId="4EAB7AA4"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4BEE3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" filled="f" stroked="f">
                <v:textbox>
                  <w:txbxContent>
                    <w:p w14:paraId="3A3EF375" w14:textId="4EAB7AA4"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1AB49083" w14:textId="77777777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14:paraId="307F322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5B7A6251" w14:textId="77777777" w:rsidTr="00D57574">
        <w:tc>
          <w:tcPr>
            <w:tcW w:w="8522" w:type="dxa"/>
            <w:tcBorders>
              <w:bottom w:val="single" w:sz="4" w:space="0" w:color="auto"/>
            </w:tcBorders>
          </w:tcPr>
          <w:p w14:paraId="3551FDB5" w14:textId="77777777" w:rsidR="006E5DA4" w:rsidRDefault="00E75D0F" w:rsidP="006E5DA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E1F10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תשתית של מחשב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לטובת מערכות קריטיות כגון מערכת תשלומים (</w:t>
            </w:r>
            <w:proofErr w:type="spellStart"/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>מת"ם</w:t>
            </w:r>
            <w:proofErr w:type="spellEnd"/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>) .</w:t>
            </w:r>
          </w:p>
          <w:p w14:paraId="2279F79F" w14:textId="4320ED61" w:rsidR="006E5DA4" w:rsidRDefault="00DE4274" w:rsidP="006E5DA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מערך האחסון מספק תשתית לאחסון כל הנתונים של כל המערכות הקיימות היום בתשתית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ולכן קריטי לתחזוקה בכדי לשמור על רציפות תפקודית</w:t>
            </w:r>
            <w:r w:rsidR="003332E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5656D01A" w14:textId="4BA1867B" w:rsidR="002665A3" w:rsidRPr="002665A3" w:rsidRDefault="002665A3" w:rsidP="002665A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11A9459" w14:textId="0899CF80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E1ADC">
        <w:rPr>
          <w:rFonts w:ascii="Arial" w:hAnsi="Arial" w:cs="Arial"/>
          <w:b/>
          <w:sz w:val="28"/>
          <w:szCs w:val="28"/>
        </w:rPr>
        <w:t>×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73B9C26A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38646388" w14:textId="77777777"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8F28668" wp14:editId="5B1B0558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FC783A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28668"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" filled="f" stroked="f">
                <v:textbox>
                  <w:txbxContent>
                    <w:p w14:paraId="77FC783A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646BC6D4" w14:textId="77777777" w:rsidTr="0008299D">
        <w:tc>
          <w:tcPr>
            <w:tcW w:w="3085" w:type="dxa"/>
          </w:tcPr>
          <w:p w14:paraId="7E4B238E" w14:textId="77777777"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6A8D856" wp14:editId="06802D2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9C0AED1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A8D856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" filled="f" stroked="f">
                      <v:textbox>
                        <w:txbxContent>
                          <w:p w14:paraId="49C0AED1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23A005E9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4D0F70EB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15B79C98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14:paraId="39E8DE7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FFF241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4C650F" w14:textId="77777777" w:rsidR="0018730F" w:rsidRPr="0018730F" w:rsidRDefault="0018730F" w:rsidP="0018730F">
            <w:pPr>
              <w:autoSpaceDE w:val="0"/>
              <w:autoSpaceDN w:val="0"/>
              <w:bidi/>
              <w:adjustRightInd w:val="0"/>
            </w:pPr>
            <w:r w:rsidRPr="0018730F">
              <w:rPr>
                <w:rFonts w:hint="cs"/>
                <w:rtl/>
              </w:rPr>
              <w:t>יבמ</w:t>
            </w:r>
            <w:r w:rsidRPr="0018730F">
              <w:rPr>
                <w:rtl/>
              </w:rPr>
              <w:t xml:space="preserve"> </w:t>
            </w:r>
            <w:r w:rsidRPr="0018730F">
              <w:rPr>
                <w:rFonts w:hint="cs"/>
                <w:rtl/>
              </w:rPr>
              <w:t>ישראל</w:t>
            </w:r>
            <w:r w:rsidRPr="0018730F">
              <w:rPr>
                <w:rtl/>
              </w:rPr>
              <w:t xml:space="preserve"> </w:t>
            </w:r>
            <w:proofErr w:type="spellStart"/>
            <w:r w:rsidRPr="0018730F">
              <w:rPr>
                <w:rFonts w:hint="cs"/>
                <w:rtl/>
              </w:rPr>
              <w:t>בע</w:t>
            </w:r>
            <w:proofErr w:type="spellEnd"/>
            <w:r w:rsidRPr="0018730F">
              <w:rPr>
                <w:rtl/>
              </w:rPr>
              <w:t xml:space="preserve">" </w:t>
            </w:r>
            <w:r w:rsidRPr="0018730F">
              <w:rPr>
                <w:rFonts w:hint="cs"/>
                <w:rtl/>
              </w:rPr>
              <w:t>מ</w:t>
            </w:r>
          </w:p>
          <w:p w14:paraId="3A17B0DD" w14:textId="476934DA" w:rsidR="00E75D0F" w:rsidRPr="0018730F" w:rsidRDefault="00E75D0F" w:rsidP="0018730F">
            <w:pPr>
              <w:tabs>
                <w:tab w:val="center" w:pos="4153"/>
                <w:tab w:val="right" w:pos="8306"/>
              </w:tabs>
              <w:bidi/>
              <w:rPr>
                <w:rtl/>
              </w:rPr>
            </w:pPr>
          </w:p>
        </w:tc>
      </w:tr>
      <w:tr w:rsidR="00E75D0F" w:rsidRPr="00E75D0F" w14:paraId="59D22A4C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5AB15FB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7F77121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FE5A12" w14:textId="735F3EEE" w:rsidR="00E75D0F" w:rsidRPr="0018730F" w:rsidRDefault="00F778AF" w:rsidP="00E75D0F">
            <w:pPr>
              <w:tabs>
                <w:tab w:val="center" w:pos="4153"/>
                <w:tab w:val="right" w:pos="8306"/>
              </w:tabs>
              <w:bidi/>
              <w:rPr>
                <w:rtl/>
              </w:rPr>
            </w:pPr>
            <w:r w:rsidRPr="0018730F">
              <w:rPr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E508601" wp14:editId="7231E2F3">
                      <wp:simplePos x="0" y="0"/>
                      <wp:positionH relativeFrom="column">
                        <wp:posOffset>3026996</wp:posOffset>
                      </wp:positionH>
                      <wp:positionV relativeFrom="paragraph">
                        <wp:posOffset>474980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0E3A18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508601" id="Text Box 3" o:spid="_x0000_s1029" type="#_x0000_t202" style="position:absolute;left:0;text-align:left;margin-left:238.35pt;margin-top:37.4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" filled="f" stroked="f">
                      <v:textbox>
                        <w:txbxContent>
                          <w:p w14:paraId="050E3A18" w14:textId="77777777"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8730F" w:rsidRPr="0018730F">
              <w:rPr>
                <w:rFonts w:hint="cs"/>
                <w:rtl/>
              </w:rPr>
              <w:t xml:space="preserve"> </w:t>
            </w:r>
            <w:r w:rsidR="0018730F" w:rsidRPr="0018730F">
              <w:rPr>
                <w:rFonts w:hint="cs"/>
                <w:rtl/>
              </w:rPr>
              <w:t>ח</w:t>
            </w:r>
            <w:r w:rsidR="0018730F" w:rsidRPr="0018730F">
              <w:rPr>
                <w:rtl/>
              </w:rPr>
              <w:t xml:space="preserve">. </w:t>
            </w:r>
            <w:r w:rsidR="0018730F" w:rsidRPr="0018730F">
              <w:rPr>
                <w:rFonts w:hint="cs"/>
                <w:rtl/>
              </w:rPr>
              <w:t>פ</w:t>
            </w:r>
            <w:r w:rsidR="0018730F" w:rsidRPr="0018730F">
              <w:rPr>
                <w:rtl/>
              </w:rPr>
              <w:t xml:space="preserve"> 510964711</w:t>
            </w:r>
          </w:p>
        </w:tc>
      </w:tr>
      <w:tr w:rsidR="00E75D0F" w:rsidRPr="00E75D0F" w14:paraId="3053ABDF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EAD839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9D4957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A13453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45270A57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4F54FC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021687" w14:textId="14E8CDD2" w:rsidR="00E75D0F" w:rsidRPr="00F778AF" w:rsidRDefault="0018730F" w:rsidP="00E75D0F">
            <w:pPr>
              <w:tabs>
                <w:tab w:val="center" w:pos="4153"/>
                <w:tab w:val="right" w:pos="8306"/>
              </w:tabs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Pr="0018730F">
              <w:rPr>
                <w:rtl/>
              </w:rPr>
              <w:t>114,141</w:t>
            </w:r>
            <w:r>
              <w:rPr>
                <w:rFonts w:hint="cs"/>
                <w:rtl/>
              </w:rPr>
              <w:t xml:space="preserve"> ₪ לא כולל מע"מ</w:t>
            </w:r>
          </w:p>
        </w:tc>
      </w:tr>
      <w:tr w:rsidR="00E75D0F" w:rsidRPr="00E75D0F" w14:paraId="66FB72E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5C4888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B612C8" w14:textId="4D8BC191" w:rsidR="00E75D0F" w:rsidRPr="0018730F" w:rsidRDefault="0018730F" w:rsidP="0018730F">
            <w:pPr>
              <w:autoSpaceDE w:val="0"/>
              <w:autoSpaceDN w:val="0"/>
              <w:bidi/>
              <w:adjustRightInd w:val="0"/>
              <w:rPr>
                <w:rtl/>
              </w:rPr>
            </w:pPr>
            <w:r w:rsidRPr="0018730F">
              <w:rPr>
                <w:rFonts w:hint="cs"/>
                <w:rtl/>
              </w:rPr>
              <w:t>01.08.2026 עד 30.11.2026</w:t>
            </w:r>
          </w:p>
        </w:tc>
      </w:tr>
    </w:tbl>
    <w:p w14:paraId="5773BF24" w14:textId="77777777"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4427EEB5" w14:textId="77777777" w:rsidTr="00661651">
        <w:tc>
          <w:tcPr>
            <w:tcW w:w="8522" w:type="dxa"/>
          </w:tcPr>
          <w:p w14:paraId="2AE9BDA4" w14:textId="77777777" w:rsidR="005616D2" w:rsidRDefault="005616D2" w:rsidP="005616D2">
            <w:pPr>
              <w:bidi/>
            </w:pPr>
          </w:p>
          <w:p w14:paraId="641D125F" w14:textId="5C0D04CB" w:rsidR="005616D2" w:rsidRDefault="005616D2" w:rsidP="005616D2">
            <w:pPr>
              <w:bidi/>
            </w:pPr>
            <w:r>
              <w:rPr>
                <w:rFonts w:hint="cs"/>
                <w:rtl/>
              </w:rPr>
              <w:t>במשרד קיימת תשתית של מערך אחסון (דיסקים)</w:t>
            </w:r>
            <w:r w:rsidR="003332E0">
              <w:rPr>
                <w:rFonts w:hint="cs"/>
                <w:rtl/>
              </w:rPr>
              <w:t xml:space="preserve"> </w:t>
            </w:r>
            <w:r w:rsidR="003332E0">
              <w:rPr>
                <w:rFonts w:hint="cs"/>
              </w:rPr>
              <w:t>DS</w:t>
            </w:r>
            <w:r w:rsidR="00464F3F">
              <w:t>8000</w:t>
            </w:r>
            <w:r w:rsidR="003332E0">
              <w:rPr>
                <w:rFonts w:hint="cs"/>
                <w:rtl/>
              </w:rPr>
              <w:t xml:space="preserve"> מתוצרת </w:t>
            </w:r>
            <w:r w:rsidR="003332E0">
              <w:rPr>
                <w:rFonts w:hint="cs"/>
              </w:rPr>
              <w:t>IBM</w:t>
            </w:r>
            <w:r w:rsidR="003332E0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 לסביבת ה </w:t>
            </w:r>
            <w:r>
              <w:rPr>
                <w:rFonts w:hint="cs"/>
              </w:rPr>
              <w:t>MF</w:t>
            </w:r>
            <w:r>
              <w:rPr>
                <w:rFonts w:hint="cs"/>
                <w:rtl/>
              </w:rPr>
              <w:t xml:space="preserve"> המספקת תשתית לאחסון כל הנתונים של כל המערכות הקיימות עדיין ב </w:t>
            </w:r>
            <w:r>
              <w:rPr>
                <w:rFonts w:hint="cs"/>
              </w:rPr>
              <w:t>MF</w:t>
            </w:r>
            <w:r>
              <w:rPr>
                <w:rFonts w:hint="cs"/>
                <w:rtl/>
              </w:rPr>
              <w:t xml:space="preserve">  תשתית זו קריטית לרציפות תפקודית של מערכות ה </w:t>
            </w:r>
            <w:r>
              <w:rPr>
                <w:rFonts w:hint="cs"/>
              </w:rPr>
              <w:t>MF</w:t>
            </w:r>
            <w:r>
              <w:rPr>
                <w:rFonts w:hint="cs"/>
                <w:rtl/>
              </w:rPr>
              <w:t xml:space="preserve"> .</w:t>
            </w:r>
          </w:p>
          <w:p w14:paraId="6FEA330F" w14:textId="588FC88E" w:rsidR="005616D2" w:rsidRDefault="005616D2" w:rsidP="005616D2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שירות זה הינו קריטי לשמירה על רציפות תפקודית של מערכות הנמצאות בתשתית ה </w:t>
            </w:r>
            <w:r>
              <w:rPr>
                <w:rFonts w:hint="cs"/>
              </w:rPr>
              <w:t>MF</w:t>
            </w:r>
            <w:r>
              <w:rPr>
                <w:rFonts w:hint="cs"/>
                <w:rtl/>
              </w:rPr>
              <w:t xml:space="preserve"> .</w:t>
            </w:r>
          </w:p>
          <w:p w14:paraId="31FA6701" w14:textId="11940E35" w:rsidR="005616D2" w:rsidRDefault="005616D2" w:rsidP="005616D2">
            <w:pPr>
              <w:bidi/>
              <w:rPr>
                <w:rtl/>
              </w:rPr>
            </w:pPr>
            <w:r w:rsidRPr="005616D2">
              <w:rPr>
                <w:rFonts w:hint="cs"/>
                <w:rtl/>
              </w:rPr>
              <w:t xml:space="preserve">חברת </w:t>
            </w:r>
            <w:r w:rsidRPr="005616D2">
              <w:rPr>
                <w:rFonts w:hint="cs"/>
              </w:rPr>
              <w:t>IBM</w:t>
            </w:r>
            <w:r w:rsidRPr="005616D2">
              <w:rPr>
                <w:rFonts w:hint="cs"/>
                <w:rtl/>
              </w:rPr>
              <w:t xml:space="preserve"> הינה הספק היחיד שיכול לספק תמיכה ותחזוקה למערך אחסון מסוג זה </w:t>
            </w:r>
            <w:r w:rsidR="003332E0">
              <w:rPr>
                <w:rFonts w:hint="cs"/>
                <w:rtl/>
              </w:rPr>
              <w:t>.</w:t>
            </w:r>
          </w:p>
          <w:p w14:paraId="77F1BF39" w14:textId="3D42B4DA" w:rsidR="003332E0" w:rsidRPr="005616D2" w:rsidRDefault="003332E0" w:rsidP="003332E0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מצ"ב אישור ספק יחיד מחברת </w:t>
            </w:r>
            <w:r>
              <w:rPr>
                <w:rFonts w:hint="cs"/>
              </w:rPr>
              <w:t>IBM</w:t>
            </w:r>
            <w:r>
              <w:rPr>
                <w:rFonts w:hint="cs"/>
                <w:rtl/>
              </w:rPr>
              <w:t xml:space="preserve"> .</w:t>
            </w:r>
          </w:p>
          <w:p w14:paraId="0E789CE6" w14:textId="608AFE4D" w:rsidR="00E75D0F" w:rsidRPr="00E75D0F" w:rsidRDefault="00E75D0F" w:rsidP="005616D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AFD76B6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78BFFF9A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78BDAED4" w14:textId="77777777" w:rsidR="00261711" w:rsidRDefault="0026171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1FE8ECD6" w14:textId="77777777"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14:paraId="45D27DEC" w14:textId="77777777"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14:paraId="373598B5" w14:textId="77777777" w:rsidR="00E75D0F" w:rsidRDefault="00E75D0F" w:rsidP="0026171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1"/>
        <w:gridCol w:w="4999"/>
        <w:gridCol w:w="1596"/>
      </w:tblGrid>
      <w:tr w:rsidR="00966CC2" w:rsidRPr="00E75D0F" w14:paraId="329F35F7" w14:textId="77777777" w:rsidTr="00261711">
        <w:tc>
          <w:tcPr>
            <w:tcW w:w="1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1E3026A8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5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3847B8C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532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3288512F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  <w:tr w:rsidR="00966CC2" w:rsidRPr="00E75D0F" w14:paraId="0841881B" w14:textId="77777777" w:rsidTr="00261711">
        <w:tc>
          <w:tcPr>
            <w:tcW w:w="1709" w:type="dxa"/>
            <w:tcBorders>
              <w:top w:val="single" w:sz="4" w:space="0" w:color="auto"/>
            </w:tcBorders>
            <w:shd w:val="clear" w:color="auto" w:fill="E6E6E6"/>
          </w:tcPr>
          <w:p w14:paraId="20E61FEC" w14:textId="77777777"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5055" w:type="dxa"/>
            <w:tcBorders>
              <w:top w:val="single" w:sz="4" w:space="0" w:color="auto"/>
            </w:tcBorders>
            <w:shd w:val="clear" w:color="auto" w:fill="E6E6E6"/>
          </w:tcPr>
          <w:p w14:paraId="37635662" w14:textId="13827600"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1532" w:type="dxa"/>
            <w:tcBorders>
              <w:top w:val="single" w:sz="4" w:space="0" w:color="auto"/>
            </w:tcBorders>
            <w:shd w:val="clear" w:color="auto" w:fill="E6E6E6"/>
          </w:tcPr>
          <w:p w14:paraId="78F5C989" w14:textId="44FA6E39" w:rsidR="00261711" w:rsidRPr="00E75D0F" w:rsidRDefault="00966CC2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102967FA" wp14:editId="180E03F8">
                  <wp:extent cx="869950" cy="420412"/>
                  <wp:effectExtent l="0" t="0" r="635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3114" cy="426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50F26AF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261711">
      <w:headerReference w:type="default" r:id="rId8"/>
      <w:footerReference w:type="default" r:id="rId9"/>
      <w:pgSz w:w="11906" w:h="16838"/>
      <w:pgMar w:top="1440" w:right="1800" w:bottom="126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FFA2D" w14:textId="77777777" w:rsidR="007F34A7" w:rsidRDefault="007F34A7">
      <w:r>
        <w:separator/>
      </w:r>
    </w:p>
  </w:endnote>
  <w:endnote w:type="continuationSeparator" w:id="0">
    <w:p w14:paraId="43CC8A48" w14:textId="77777777" w:rsidR="007F34A7" w:rsidRDefault="007F3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39263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272EE6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0753B3D0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3125EFDB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176F6E5E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45B30" w14:textId="77777777" w:rsidR="007F34A7" w:rsidRDefault="007F34A7">
      <w:r>
        <w:separator/>
      </w:r>
    </w:p>
  </w:footnote>
  <w:footnote w:type="continuationSeparator" w:id="0">
    <w:p w14:paraId="4E60A40C" w14:textId="77777777" w:rsidR="007F34A7" w:rsidRDefault="007F34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3FD44278" w14:textId="77777777">
      <w:trPr>
        <w:cantSplit/>
      </w:trPr>
      <w:tc>
        <w:tcPr>
          <w:tcW w:w="2500" w:type="pct"/>
          <w:vAlign w:val="center"/>
        </w:tcPr>
        <w:p w14:paraId="6A652889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45D0FDD7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7DA6F46C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08FBD2D7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1A615834" wp14:editId="23818102">
                <wp:extent cx="683895" cy="609600"/>
                <wp:effectExtent l="19050" t="0" r="1905" b="0"/>
                <wp:docPr id="7" name="תמונה 7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D06D08E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4F13535F"/>
    <w:multiLevelType w:val="hybridMultilevel"/>
    <w:tmpl w:val="45AAF8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7540CA"/>
    <w:multiLevelType w:val="hybridMultilevel"/>
    <w:tmpl w:val="45AAF8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6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2"/>
  </w:num>
  <w:num w:numId="4">
    <w:abstractNumId w:val="18"/>
  </w:num>
  <w:num w:numId="5">
    <w:abstractNumId w:val="6"/>
  </w:num>
  <w:num w:numId="6">
    <w:abstractNumId w:val="17"/>
  </w:num>
  <w:num w:numId="7">
    <w:abstractNumId w:val="1"/>
  </w:num>
  <w:num w:numId="8">
    <w:abstractNumId w:val="7"/>
  </w:num>
  <w:num w:numId="9">
    <w:abstractNumId w:val="16"/>
  </w:num>
  <w:num w:numId="10">
    <w:abstractNumId w:val="11"/>
  </w:num>
  <w:num w:numId="11">
    <w:abstractNumId w:val="2"/>
  </w:num>
  <w:num w:numId="12">
    <w:abstractNumId w:val="13"/>
  </w:num>
  <w:num w:numId="13">
    <w:abstractNumId w:val="3"/>
  </w:num>
  <w:num w:numId="14">
    <w:abstractNumId w:val="0"/>
  </w:num>
  <w:num w:numId="15">
    <w:abstractNumId w:val="14"/>
  </w:num>
  <w:num w:numId="16">
    <w:abstractNumId w:val="15"/>
  </w:num>
  <w:num w:numId="17">
    <w:abstractNumId w:val="5"/>
  </w:num>
  <w:num w:numId="18">
    <w:abstractNumId w:val="8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06356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647"/>
    <w:rsid w:val="00155A94"/>
    <w:rsid w:val="001604DB"/>
    <w:rsid w:val="00160E80"/>
    <w:rsid w:val="001661ED"/>
    <w:rsid w:val="0018633A"/>
    <w:rsid w:val="0018730F"/>
    <w:rsid w:val="00192367"/>
    <w:rsid w:val="00193057"/>
    <w:rsid w:val="0019406E"/>
    <w:rsid w:val="001C310B"/>
    <w:rsid w:val="001D66FE"/>
    <w:rsid w:val="001E1F10"/>
    <w:rsid w:val="001F3984"/>
    <w:rsid w:val="00212AF9"/>
    <w:rsid w:val="002257CF"/>
    <w:rsid w:val="0022666C"/>
    <w:rsid w:val="002527BF"/>
    <w:rsid w:val="00261711"/>
    <w:rsid w:val="002650AB"/>
    <w:rsid w:val="00265C2E"/>
    <w:rsid w:val="002665A3"/>
    <w:rsid w:val="00272EE6"/>
    <w:rsid w:val="00277F6A"/>
    <w:rsid w:val="002A133E"/>
    <w:rsid w:val="002B54B3"/>
    <w:rsid w:val="002C2287"/>
    <w:rsid w:val="002D2607"/>
    <w:rsid w:val="003150C9"/>
    <w:rsid w:val="003332E0"/>
    <w:rsid w:val="003336E5"/>
    <w:rsid w:val="00336A3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64F3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616D2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26E8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5DA4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7F34A7"/>
    <w:rsid w:val="00801CA3"/>
    <w:rsid w:val="00830AC0"/>
    <w:rsid w:val="008368B1"/>
    <w:rsid w:val="00870B42"/>
    <w:rsid w:val="0087433A"/>
    <w:rsid w:val="00882DD4"/>
    <w:rsid w:val="008B3B18"/>
    <w:rsid w:val="008B4800"/>
    <w:rsid w:val="008D29D4"/>
    <w:rsid w:val="008D43E6"/>
    <w:rsid w:val="008E1453"/>
    <w:rsid w:val="008F2600"/>
    <w:rsid w:val="008F66E4"/>
    <w:rsid w:val="009051B4"/>
    <w:rsid w:val="00907A6B"/>
    <w:rsid w:val="009348E9"/>
    <w:rsid w:val="00936866"/>
    <w:rsid w:val="009463C0"/>
    <w:rsid w:val="00953002"/>
    <w:rsid w:val="00966CC2"/>
    <w:rsid w:val="009868B9"/>
    <w:rsid w:val="009A3928"/>
    <w:rsid w:val="009A4D9D"/>
    <w:rsid w:val="009D237B"/>
    <w:rsid w:val="009E28A4"/>
    <w:rsid w:val="00A1037D"/>
    <w:rsid w:val="00A177BF"/>
    <w:rsid w:val="00A17C90"/>
    <w:rsid w:val="00A27371"/>
    <w:rsid w:val="00A43115"/>
    <w:rsid w:val="00A56D7D"/>
    <w:rsid w:val="00A67D02"/>
    <w:rsid w:val="00A76DAF"/>
    <w:rsid w:val="00A94AC8"/>
    <w:rsid w:val="00AA4CCB"/>
    <w:rsid w:val="00AC0D4D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834ED"/>
    <w:rsid w:val="00D91FE6"/>
    <w:rsid w:val="00D94D7E"/>
    <w:rsid w:val="00DA0BA9"/>
    <w:rsid w:val="00DB0CBA"/>
    <w:rsid w:val="00DB493B"/>
    <w:rsid w:val="00DE4274"/>
    <w:rsid w:val="00E03C8E"/>
    <w:rsid w:val="00E067E2"/>
    <w:rsid w:val="00E15391"/>
    <w:rsid w:val="00E55168"/>
    <w:rsid w:val="00E6574D"/>
    <w:rsid w:val="00E75D0F"/>
    <w:rsid w:val="00E8199B"/>
    <w:rsid w:val="00E87754"/>
    <w:rsid w:val="00E90510"/>
    <w:rsid w:val="00E94A3F"/>
    <w:rsid w:val="00E96FF4"/>
    <w:rsid w:val="00EA7B88"/>
    <w:rsid w:val="00EC1EFD"/>
    <w:rsid w:val="00ED6318"/>
    <w:rsid w:val="00EE0A78"/>
    <w:rsid w:val="00EE1ADC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778AF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37B458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665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</TotalTime>
  <Pages>2</Pages>
  <Words>281</Words>
  <Characters>1439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1717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אלישבע ברגיש</cp:lastModifiedBy>
  <cp:revision>2</cp:revision>
  <cp:lastPrinted>2015-03-31T09:24:00Z</cp:lastPrinted>
  <dcterms:created xsi:type="dcterms:W3CDTF">2026-07-13T12:17:00Z</dcterms:created>
  <dcterms:modified xsi:type="dcterms:W3CDTF">2026-07-13T12:17:00Z</dcterms:modified>
</cp:coreProperties>
</file>